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767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center"/>
        <w:rPr>
          <w:rFonts w:ascii="Calibri" w:eastAsia="Calibri" w:hAnsi="Calibri"/>
          <w:b/>
          <w:bCs/>
          <w:sz w:val="28"/>
          <w:szCs w:val="28"/>
          <w:lang w:val="en-US" w:eastAsia="en-US"/>
        </w:rPr>
      </w:pPr>
      <w:r w:rsidRPr="003F022C">
        <w:rPr>
          <w:rFonts w:ascii="Calibri" w:eastAsia="Calibri" w:hAnsi="Calibri"/>
          <w:b/>
          <w:bCs/>
          <w:sz w:val="28"/>
          <w:szCs w:val="28"/>
          <w:lang w:val="en-US" w:eastAsia="en-US"/>
        </w:rPr>
        <w:t>WNIOSEK O REFUNDACJĘ KURSU/SZKOLENIA/STUDIÓW PODYPLOMOWYCH</w:t>
      </w:r>
      <w:r w:rsidRPr="003F022C">
        <w:rPr>
          <w:rFonts w:ascii="Calibri" w:eastAsia="Calibri" w:hAnsi="Calibri"/>
          <w:b/>
          <w:bCs/>
          <w:sz w:val="28"/>
          <w:szCs w:val="28"/>
          <w:vertAlign w:val="superscript"/>
          <w:lang w:val="en-US" w:eastAsia="en-US"/>
        </w:rPr>
        <w:footnoteReference w:id="2"/>
      </w:r>
    </w:p>
    <w:p w14:paraId="577EF501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center"/>
        <w:rPr>
          <w:rFonts w:ascii="Calibri" w:eastAsia="Calibri" w:hAnsi="Calibri"/>
          <w:sz w:val="22"/>
          <w:szCs w:val="22"/>
          <w:lang w:val="en-US" w:eastAsia="en-US"/>
        </w:rPr>
      </w:pPr>
    </w:p>
    <w:p w14:paraId="3C8A185B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center"/>
        <w:rPr>
          <w:rFonts w:ascii="Calibri" w:eastAsia="Calibri" w:hAnsi="Calibri"/>
          <w:sz w:val="22"/>
          <w:szCs w:val="22"/>
          <w:lang w:val="en-US" w:eastAsia="en-US"/>
        </w:rPr>
      </w:pPr>
    </w:p>
    <w:p w14:paraId="18D5319A" w14:textId="77777777" w:rsidR="003F022C" w:rsidRPr="003F022C" w:rsidRDefault="003F022C" w:rsidP="003F022C">
      <w:pPr>
        <w:widowControl w:val="0"/>
        <w:spacing w:line="240" w:lineRule="auto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 xml:space="preserve">Ja niżej podpisany/a </w:t>
      </w:r>
      <w:r w:rsidRPr="003F022C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……………………………………………………………………………………………………………………...</w:t>
      </w:r>
    </w:p>
    <w:p w14:paraId="45DCB2EB" w14:textId="77777777" w:rsidR="003F022C" w:rsidRPr="003F022C" w:rsidRDefault="003F022C" w:rsidP="003F022C">
      <w:pPr>
        <w:widowControl w:val="0"/>
        <w:spacing w:line="240" w:lineRule="auto"/>
        <w:jc w:val="both"/>
        <w:rPr>
          <w:rFonts w:ascii="Calibri" w:eastAsia="Calibri" w:hAnsi="Calibri" w:cs="Calibri"/>
          <w:sz w:val="18"/>
          <w:szCs w:val="18"/>
          <w:lang w:val="en-US" w:eastAsia="en-US"/>
        </w:rPr>
      </w:pPr>
      <w:r w:rsidRPr="003F022C">
        <w:rPr>
          <w:rFonts w:ascii="Calibri" w:eastAsia="Calibri" w:hAnsi="Calibri" w:cs="Calibri"/>
          <w:sz w:val="18"/>
          <w:szCs w:val="18"/>
          <w:lang w:val="en-US" w:eastAsia="en-US"/>
        </w:rPr>
        <w:t xml:space="preserve">                                                 </w:t>
      </w:r>
      <w:r w:rsidRPr="003F022C">
        <w:rPr>
          <w:rFonts w:ascii="Calibri" w:eastAsia="Calibri" w:hAnsi="Calibri" w:cs="Calibri"/>
          <w:sz w:val="18"/>
          <w:szCs w:val="18"/>
          <w:lang w:val="en-US" w:eastAsia="en-US"/>
        </w:rPr>
        <w:tab/>
      </w:r>
      <w:r w:rsidRPr="003F022C">
        <w:rPr>
          <w:rFonts w:ascii="Calibri" w:eastAsia="Calibri" w:hAnsi="Calibri" w:cs="Calibri"/>
          <w:sz w:val="18"/>
          <w:szCs w:val="18"/>
          <w:lang w:val="en-US" w:eastAsia="en-US"/>
        </w:rPr>
        <w:tab/>
      </w:r>
      <w:r w:rsidRPr="003F022C">
        <w:rPr>
          <w:rFonts w:ascii="Calibri" w:eastAsia="Calibri" w:hAnsi="Calibri" w:cs="Calibri"/>
          <w:sz w:val="18"/>
          <w:szCs w:val="18"/>
          <w:lang w:val="en-US" w:eastAsia="en-US"/>
        </w:rPr>
        <w:tab/>
        <w:t xml:space="preserve">     Imię </w:t>
      </w:r>
      <w:proofErr w:type="spellStart"/>
      <w:r w:rsidRPr="003F022C">
        <w:rPr>
          <w:rFonts w:ascii="Calibri" w:eastAsia="Calibri" w:hAnsi="Calibri" w:cs="Calibri"/>
          <w:sz w:val="18"/>
          <w:szCs w:val="18"/>
          <w:lang w:val="en-US" w:eastAsia="en-US"/>
        </w:rPr>
        <w:t>i</w:t>
      </w:r>
      <w:proofErr w:type="spellEnd"/>
      <w:r w:rsidRPr="003F022C">
        <w:rPr>
          <w:rFonts w:ascii="Calibri" w:eastAsia="Calibri" w:hAnsi="Calibri" w:cs="Calibri"/>
          <w:sz w:val="18"/>
          <w:szCs w:val="18"/>
          <w:lang w:val="en-US" w:eastAsia="en-US"/>
        </w:rPr>
        <w:t xml:space="preserve"> nazwisko, PESEL</w:t>
      </w:r>
    </w:p>
    <w:p w14:paraId="3EC8B045" w14:textId="77777777" w:rsidR="003F022C" w:rsidRPr="003F022C" w:rsidRDefault="003F022C" w:rsidP="003F022C">
      <w:pPr>
        <w:widowControl w:val="0"/>
        <w:spacing w:line="240" w:lineRule="auto"/>
        <w:ind w:left="2829" w:firstLine="709"/>
        <w:jc w:val="both"/>
        <w:rPr>
          <w:rFonts w:ascii="Calibri" w:eastAsia="Calibri" w:hAnsi="Calibri" w:cs="Calibri"/>
          <w:sz w:val="18"/>
          <w:szCs w:val="18"/>
          <w:lang w:val="en-US" w:eastAsia="en-US"/>
        </w:rPr>
      </w:pPr>
    </w:p>
    <w:p w14:paraId="341F2B2C" w14:textId="77777777" w:rsidR="003F022C" w:rsidRPr="003F022C" w:rsidRDefault="003F022C" w:rsidP="003F022C">
      <w:pPr>
        <w:widowControl w:val="0"/>
        <w:spacing w:line="240" w:lineRule="auto"/>
        <w:ind w:left="2832" w:firstLine="708"/>
        <w:jc w:val="both"/>
        <w:rPr>
          <w:rFonts w:ascii="Calibri" w:eastAsia="Calibri" w:hAnsi="Calibri" w:cs="Calibri"/>
          <w:sz w:val="18"/>
          <w:szCs w:val="18"/>
          <w:lang w:val="en-US" w:eastAsia="en-US"/>
        </w:rPr>
      </w:pPr>
    </w:p>
    <w:p w14:paraId="2AC8043D" w14:textId="77777777" w:rsidR="003F022C" w:rsidRPr="003F022C" w:rsidRDefault="003F022C" w:rsidP="003F022C">
      <w:pPr>
        <w:widowControl w:val="0"/>
        <w:spacing w:line="240" w:lineRule="auto"/>
        <w:jc w:val="both"/>
        <w:rPr>
          <w:rFonts w:ascii="Calibri" w:eastAsia="Calibri" w:hAnsi="Calibri" w:cs="Calibri"/>
          <w:color w:val="FF0000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Pracownik …</w:t>
      </w:r>
      <w:r w:rsidRPr="003F022C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…………………………………………………………………………………………………………………………………...</w:t>
      </w:r>
    </w:p>
    <w:p w14:paraId="5657560D" w14:textId="77777777" w:rsidR="003F022C" w:rsidRPr="003F022C" w:rsidRDefault="003F022C" w:rsidP="003F022C">
      <w:pPr>
        <w:widowControl w:val="0"/>
        <w:spacing w:line="240" w:lineRule="auto"/>
        <w:ind w:left="1560"/>
        <w:rPr>
          <w:rFonts w:ascii="Calibri" w:eastAsia="Calibri" w:hAnsi="Calibri" w:cs="Calibri"/>
          <w:sz w:val="18"/>
          <w:szCs w:val="18"/>
          <w:lang w:val="en-US" w:eastAsia="en-US"/>
        </w:rPr>
      </w:pPr>
      <w:r w:rsidRPr="003F022C">
        <w:rPr>
          <w:rFonts w:ascii="Calibri" w:eastAsia="Calibri" w:hAnsi="Calibri" w:cs="Calibri"/>
          <w:sz w:val="18"/>
          <w:szCs w:val="18"/>
          <w:lang w:val="en-US" w:eastAsia="en-US"/>
        </w:rPr>
        <w:t xml:space="preserve">                                                    Nazwa szkoły</w:t>
      </w:r>
    </w:p>
    <w:p w14:paraId="6F8D0BE8" w14:textId="77777777" w:rsidR="003F022C" w:rsidRPr="003F022C" w:rsidRDefault="003F022C" w:rsidP="003F022C">
      <w:pPr>
        <w:widowControl w:val="0"/>
        <w:spacing w:line="240" w:lineRule="auto"/>
        <w:rPr>
          <w:rFonts w:ascii="Calibri" w:eastAsia="Calibri" w:hAnsi="Calibri" w:cs="Calibri"/>
          <w:sz w:val="18"/>
          <w:szCs w:val="18"/>
          <w:lang w:val="en-US" w:eastAsia="en-US"/>
        </w:rPr>
      </w:pPr>
    </w:p>
    <w:p w14:paraId="110EC5A9" w14:textId="77777777" w:rsidR="003F022C" w:rsidRPr="003F022C" w:rsidRDefault="003F022C" w:rsidP="003F022C">
      <w:pPr>
        <w:widowControl w:val="0"/>
        <w:spacing w:line="240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Stanowisko/przedmiot nauczany ………………………………………………………………………………………………………</w:t>
      </w:r>
    </w:p>
    <w:p w14:paraId="7EC199F7" w14:textId="77777777" w:rsidR="003F022C" w:rsidRPr="003F022C" w:rsidRDefault="003F022C" w:rsidP="003F022C">
      <w:pPr>
        <w:widowControl w:val="0"/>
        <w:spacing w:line="240" w:lineRule="auto"/>
        <w:rPr>
          <w:rFonts w:ascii="Calibri" w:eastAsia="Calibri" w:hAnsi="Calibri" w:cs="Calibri"/>
          <w:sz w:val="18"/>
          <w:szCs w:val="18"/>
          <w:lang w:val="en-US" w:eastAsia="en-US"/>
        </w:rPr>
      </w:pPr>
    </w:p>
    <w:p w14:paraId="643C9410" w14:textId="77777777" w:rsidR="003F022C" w:rsidRPr="003F022C" w:rsidRDefault="003F022C" w:rsidP="003F022C">
      <w:pPr>
        <w:widowControl w:val="0"/>
        <w:spacing w:line="240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Zwracam się z prośbą o refundację w ramach projektu Gdańsk Miastem Zawodowców – Etap II niżej wymienionego kursu/szkolenia/studiów podyplomowych</w:t>
      </w:r>
      <w:r w:rsidRPr="003F022C">
        <w:rPr>
          <w:rFonts w:ascii="Calibri" w:eastAsia="Calibri" w:hAnsi="Calibri" w:cs="Calibri"/>
          <w:sz w:val="22"/>
          <w:szCs w:val="22"/>
          <w:vertAlign w:val="superscript"/>
          <w:lang w:val="en-US" w:eastAsia="en-US"/>
        </w:rPr>
        <w:footnoteReference w:id="3"/>
      </w: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:</w:t>
      </w:r>
    </w:p>
    <w:p w14:paraId="0309030E" w14:textId="77777777" w:rsidR="003F022C" w:rsidRPr="003F022C" w:rsidRDefault="003F022C" w:rsidP="003F022C">
      <w:pPr>
        <w:widowControl w:val="0"/>
        <w:spacing w:line="240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0BC6F061" w14:textId="77777777" w:rsidR="003F022C" w:rsidRPr="003F022C" w:rsidRDefault="003F022C" w:rsidP="003F022C">
      <w:pPr>
        <w:widowControl w:val="0"/>
        <w:numPr>
          <w:ilvl w:val="0"/>
          <w:numId w:val="8"/>
        </w:numPr>
        <w:spacing w:line="360" w:lineRule="auto"/>
        <w:rPr>
          <w:rFonts w:ascii="Calibri" w:eastAsia="Calibri" w:hAnsi="Calibri" w:cs="Calibri"/>
          <w:lang w:val="en-US" w:eastAsia="en-US"/>
        </w:rPr>
      </w:pPr>
      <w:r w:rsidRPr="003F022C">
        <w:rPr>
          <w:rFonts w:ascii="Calibri" w:eastAsia="Calibri" w:hAnsi="Calibri" w:cs="Calibri"/>
          <w:lang w:val="en-US" w:eastAsia="en-US"/>
        </w:rPr>
        <w:t>Firma Szkoleniowa/Nazwa uczelni wyższej</w:t>
      </w:r>
      <w:r w:rsidRPr="003F022C">
        <w:rPr>
          <w:rFonts w:ascii="Calibri" w:eastAsia="Calibri" w:hAnsi="Calibri" w:cs="Calibri"/>
          <w:vertAlign w:val="superscript"/>
          <w:lang w:val="en-US" w:eastAsia="en-US"/>
        </w:rPr>
        <w:footnoteReference w:id="4"/>
      </w:r>
      <w:r w:rsidRPr="003F022C">
        <w:rPr>
          <w:rFonts w:ascii="Calibri" w:eastAsia="Calibri" w:hAnsi="Calibri" w:cs="Calibri"/>
          <w:lang w:val="en-US" w:eastAsia="en-US"/>
        </w:rPr>
        <w:t xml:space="preserve"> (</w:t>
      </w:r>
      <w:r w:rsidRPr="003F022C">
        <w:rPr>
          <w:rFonts w:ascii="Calibri" w:eastAsia="Calibri" w:hAnsi="Calibri" w:cs="Calibri"/>
          <w:sz w:val="18"/>
          <w:szCs w:val="18"/>
          <w:lang w:val="en-US" w:eastAsia="en-US"/>
        </w:rPr>
        <w:t>nazwa, adres, NIP, REGON)</w:t>
      </w:r>
      <w:r w:rsidRPr="003F022C">
        <w:rPr>
          <w:rFonts w:ascii="Calibri" w:eastAsia="Calibri" w:hAnsi="Calibri" w:cs="Calibri"/>
          <w:lang w:val="en-US" w:eastAsia="en-US"/>
        </w:rPr>
        <w:t xml:space="preserve"> ………………………………………………………………………………………………………….…………………………………</w:t>
      </w:r>
    </w:p>
    <w:p w14:paraId="6A0066DF" w14:textId="77777777" w:rsidR="003F022C" w:rsidRPr="003F022C" w:rsidRDefault="003F022C" w:rsidP="003F022C">
      <w:pPr>
        <w:widowControl w:val="0"/>
        <w:numPr>
          <w:ilvl w:val="0"/>
          <w:numId w:val="8"/>
        </w:numPr>
        <w:spacing w:line="360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 xml:space="preserve">Nazwa kursu/ Nazwa kierunku </w:t>
      </w:r>
    </w:p>
    <w:p w14:paraId="2C775B3C" w14:textId="77777777" w:rsidR="003F022C" w:rsidRPr="003F022C" w:rsidRDefault="003F022C" w:rsidP="003F022C">
      <w:pPr>
        <w:widowControl w:val="0"/>
        <w:spacing w:line="360" w:lineRule="auto"/>
        <w:ind w:left="720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………………….…………………………………………………………………………………………………………………….……………….</w:t>
      </w:r>
    </w:p>
    <w:p w14:paraId="79F3DC5E" w14:textId="77777777" w:rsidR="003F022C" w:rsidRPr="003F022C" w:rsidRDefault="003F022C" w:rsidP="003F022C">
      <w:pPr>
        <w:widowControl w:val="0"/>
        <w:numPr>
          <w:ilvl w:val="0"/>
          <w:numId w:val="8"/>
        </w:numPr>
        <w:spacing w:line="360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Termin realizacji:</w:t>
      </w:r>
    </w:p>
    <w:p w14:paraId="1B59FE9B" w14:textId="77777777" w:rsidR="003F022C" w:rsidRPr="003F022C" w:rsidRDefault="003F022C" w:rsidP="003F022C">
      <w:pPr>
        <w:widowControl w:val="0"/>
        <w:spacing w:line="360" w:lineRule="auto"/>
        <w:ind w:left="720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…………………………………………………………………………………………………………………………………………………………</w:t>
      </w:r>
    </w:p>
    <w:p w14:paraId="66894EE8" w14:textId="77777777" w:rsidR="003F022C" w:rsidRPr="003F022C" w:rsidRDefault="003F022C" w:rsidP="003F022C">
      <w:pPr>
        <w:widowControl w:val="0"/>
        <w:numPr>
          <w:ilvl w:val="0"/>
          <w:numId w:val="8"/>
        </w:numPr>
        <w:spacing w:line="360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Cena:</w:t>
      </w:r>
    </w:p>
    <w:p w14:paraId="3CA508E0" w14:textId="77777777" w:rsidR="003F022C" w:rsidRPr="003F022C" w:rsidRDefault="003F022C" w:rsidP="003F022C">
      <w:pPr>
        <w:widowControl w:val="0"/>
        <w:spacing w:line="360" w:lineRule="auto"/>
        <w:ind w:left="720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>………………………………………………………………………………………………………………………………………………………….</w:t>
      </w:r>
    </w:p>
    <w:p w14:paraId="2252571D" w14:textId="77777777" w:rsidR="003F022C" w:rsidRPr="003F022C" w:rsidRDefault="003F022C" w:rsidP="003F022C">
      <w:pPr>
        <w:widowControl w:val="0"/>
        <w:spacing w:line="240" w:lineRule="auto"/>
        <w:rPr>
          <w:rFonts w:ascii="Calibri" w:eastAsia="Calibri" w:hAnsi="Calibri" w:cs="Calibri"/>
          <w:sz w:val="12"/>
          <w:szCs w:val="12"/>
          <w:lang w:val="en-US" w:eastAsia="en-US"/>
        </w:rPr>
      </w:pP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 w:cs="Calibri"/>
          <w:sz w:val="22"/>
          <w:szCs w:val="22"/>
          <w:lang w:val="en-US" w:eastAsia="en-US"/>
        </w:rPr>
        <w:tab/>
      </w:r>
    </w:p>
    <w:p w14:paraId="4BE4AFED" w14:textId="77777777" w:rsidR="003F022C" w:rsidRPr="003F022C" w:rsidRDefault="003F022C" w:rsidP="003F022C">
      <w:pPr>
        <w:widowControl w:val="0"/>
        <w:spacing w:line="240" w:lineRule="auto"/>
        <w:rPr>
          <w:rFonts w:ascii="Calibri" w:eastAsia="Calibri" w:hAnsi="Calibri" w:cs="Calibri"/>
          <w:color w:val="FF0000"/>
          <w:sz w:val="18"/>
          <w:szCs w:val="18"/>
          <w:lang w:val="en-US" w:eastAsia="en-US"/>
        </w:rPr>
      </w:pPr>
    </w:p>
    <w:p w14:paraId="1F3E0060" w14:textId="77777777" w:rsidR="003F022C" w:rsidRPr="003F022C" w:rsidRDefault="003F022C" w:rsidP="003F022C">
      <w:pPr>
        <w:widowControl w:val="0"/>
        <w:spacing w:line="240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28A11E38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  <w:t xml:space="preserve">            ………………………………………….</w:t>
      </w:r>
    </w:p>
    <w:p w14:paraId="48111ECA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3F022C">
        <w:rPr>
          <w:rFonts w:ascii="Calibri" w:eastAsia="Calibri" w:hAnsi="Calibri"/>
          <w:sz w:val="22"/>
          <w:szCs w:val="22"/>
          <w:lang w:val="en-US" w:eastAsia="en-US"/>
        </w:rPr>
        <w:tab/>
        <w:t xml:space="preserve">                    </w:t>
      </w:r>
      <w:r w:rsidRPr="003F022C">
        <w:rPr>
          <w:rFonts w:ascii="Calibri" w:eastAsia="Calibri" w:hAnsi="Calibri"/>
          <w:sz w:val="20"/>
          <w:szCs w:val="20"/>
          <w:lang w:val="en-US" w:eastAsia="en-US"/>
        </w:rPr>
        <w:t>Podpis wnioskującego</w:t>
      </w:r>
    </w:p>
    <w:p w14:paraId="53D6FA0E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  <w:r w:rsidRPr="003F022C">
        <w:rPr>
          <w:rFonts w:ascii="Calibri" w:eastAsia="Calibri" w:hAnsi="Calibri"/>
          <w:sz w:val="20"/>
          <w:szCs w:val="20"/>
          <w:lang w:val="en-US" w:eastAsia="en-US"/>
        </w:rPr>
        <w:t>Rekomenduję/ nie rekomenduję</w:t>
      </w:r>
      <w:r w:rsidRPr="003F022C"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footnoteReference w:id="5"/>
      </w:r>
      <w:r w:rsidRPr="003F022C">
        <w:rPr>
          <w:rFonts w:ascii="Calibri" w:eastAsia="Calibri" w:hAnsi="Calibri"/>
          <w:sz w:val="20"/>
          <w:szCs w:val="20"/>
          <w:lang w:val="en-US" w:eastAsia="en-US"/>
        </w:rPr>
        <w:t xml:space="preserve"> ………………………………………… </w:t>
      </w:r>
    </w:p>
    <w:p w14:paraId="7943E0A5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  <w:r w:rsidRPr="003F022C">
        <w:rPr>
          <w:rFonts w:ascii="Calibri" w:eastAsia="Calibri" w:hAnsi="Calibri"/>
          <w:sz w:val="20"/>
          <w:szCs w:val="20"/>
          <w:lang w:val="en-US" w:eastAsia="en-US"/>
        </w:rPr>
        <w:tab/>
      </w:r>
      <w:r w:rsidRPr="003F022C">
        <w:rPr>
          <w:rFonts w:ascii="Calibri" w:eastAsia="Calibri" w:hAnsi="Calibri"/>
          <w:sz w:val="16"/>
          <w:szCs w:val="16"/>
          <w:lang w:val="en-US" w:eastAsia="en-US"/>
        </w:rPr>
        <w:t>Podpis Dyrektora szkoły</w:t>
      </w:r>
    </w:p>
    <w:p w14:paraId="3C0E19EB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</w:p>
    <w:p w14:paraId="04052F81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</w:p>
    <w:p w14:paraId="55FC2740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</w:p>
    <w:p w14:paraId="457AB5B7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  <w:r w:rsidRPr="003F022C">
        <w:rPr>
          <w:rFonts w:ascii="Calibri" w:eastAsia="Calibri" w:hAnsi="Calibri"/>
          <w:sz w:val="20"/>
          <w:szCs w:val="20"/>
          <w:lang w:val="en-US" w:eastAsia="en-US"/>
        </w:rPr>
        <w:t>Zatwierdzam / nie zatwierdzam ………………………………………………….</w:t>
      </w:r>
    </w:p>
    <w:p w14:paraId="0F9A03CD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  <w:r w:rsidRPr="003F022C">
        <w:rPr>
          <w:rFonts w:ascii="Calibri" w:eastAsia="Calibri" w:hAnsi="Calibri"/>
          <w:sz w:val="20"/>
          <w:szCs w:val="20"/>
          <w:lang w:val="en-US" w:eastAsia="en-US"/>
        </w:rPr>
        <w:tab/>
      </w:r>
      <w:r w:rsidRPr="003F022C">
        <w:rPr>
          <w:rFonts w:ascii="Calibri" w:eastAsia="Calibri" w:hAnsi="Calibri"/>
          <w:sz w:val="16"/>
          <w:szCs w:val="16"/>
          <w:lang w:val="en-US" w:eastAsia="en-US"/>
        </w:rPr>
        <w:t>Podpis Kierownika Projektu</w:t>
      </w:r>
    </w:p>
    <w:p w14:paraId="22908C8B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</w:p>
    <w:p w14:paraId="1E6C6566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sz w:val="20"/>
          <w:szCs w:val="20"/>
          <w:lang w:val="en-US" w:eastAsia="en-US"/>
        </w:rPr>
      </w:pPr>
    </w:p>
    <w:p w14:paraId="3F7AB6AC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i/>
          <w:iCs/>
          <w:sz w:val="20"/>
          <w:szCs w:val="20"/>
          <w:lang w:val="en-US" w:eastAsia="en-US"/>
        </w:rPr>
      </w:pPr>
    </w:p>
    <w:p w14:paraId="61BEBC4C" w14:textId="77777777" w:rsidR="003F022C" w:rsidRPr="003F022C" w:rsidRDefault="003F022C" w:rsidP="003F022C">
      <w:pPr>
        <w:widowControl w:val="0"/>
        <w:tabs>
          <w:tab w:val="left" w:pos="2970"/>
        </w:tabs>
        <w:spacing w:line="240" w:lineRule="auto"/>
        <w:jc w:val="both"/>
        <w:rPr>
          <w:rFonts w:ascii="Calibri" w:eastAsia="Calibri" w:hAnsi="Calibri"/>
          <w:i/>
          <w:iCs/>
          <w:sz w:val="20"/>
          <w:szCs w:val="20"/>
          <w:lang w:val="en-US" w:eastAsia="en-US"/>
        </w:rPr>
      </w:pPr>
      <w:r w:rsidRPr="003F022C">
        <w:rPr>
          <w:rFonts w:ascii="Calibri" w:eastAsia="Calibri" w:hAnsi="Calibri"/>
          <w:i/>
          <w:iCs/>
          <w:sz w:val="20"/>
          <w:szCs w:val="20"/>
          <w:lang w:val="en-US" w:eastAsia="en-US"/>
        </w:rPr>
        <w:t xml:space="preserve">Do wniosku dołączam podpisane oświadczenie firmy szkoleniowej. </w:t>
      </w:r>
    </w:p>
    <w:sectPr w:rsidR="003F022C" w:rsidRPr="003F022C" w:rsidSect="004D7C9E">
      <w:headerReference w:type="default" r:id="rId12"/>
      <w:footerReference w:type="default" r:id="rId13"/>
      <w:pgSz w:w="11906" w:h="16838" w:code="9"/>
      <w:pgMar w:top="1702" w:right="849" w:bottom="1560" w:left="1418" w:header="142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BD54" w14:textId="77777777" w:rsidR="00E42EB3" w:rsidRDefault="00E42EB3">
      <w:r>
        <w:separator/>
      </w:r>
    </w:p>
  </w:endnote>
  <w:endnote w:type="continuationSeparator" w:id="0">
    <w:p w14:paraId="5AB653C3" w14:textId="77777777" w:rsidR="00E42EB3" w:rsidRDefault="00E42EB3">
      <w:r>
        <w:continuationSeparator/>
      </w:r>
    </w:p>
  </w:endnote>
  <w:endnote w:type="continuationNotice" w:id="1">
    <w:p w14:paraId="7C6978C6" w14:textId="77777777" w:rsidR="00E42EB3" w:rsidRDefault="00E42E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0A7D" w14:textId="0F5E9A30" w:rsidR="005D707E" w:rsidRPr="005D707E" w:rsidRDefault="00B73FAF" w:rsidP="005D707E">
    <w:pPr>
      <w:pStyle w:val="Stopka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92855D" wp14:editId="5C3BD5B0">
              <wp:simplePos x="0" y="0"/>
              <wp:positionH relativeFrom="column">
                <wp:posOffset>1661795</wp:posOffset>
              </wp:positionH>
              <wp:positionV relativeFrom="paragraph">
                <wp:posOffset>-176530</wp:posOffset>
              </wp:positionV>
              <wp:extent cx="2714625" cy="323850"/>
              <wp:effectExtent l="0" t="0" r="9525" b="0"/>
              <wp:wrapNone/>
              <wp:docPr id="1330259811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4625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CC5853" w14:textId="25A8FA98" w:rsidR="005D707E" w:rsidRPr="00B73FAF" w:rsidRDefault="005D707E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5D707E">
                            <w:rPr>
                              <w:sz w:val="18"/>
                              <w:szCs w:val="18"/>
                            </w:rPr>
                            <w:t>Fundusze Europejskie dla Pomorza 2021-202</w:t>
                          </w:r>
                          <w:r w:rsidR="00CA0F78" w:rsidRPr="00B73FAF">
                            <w:rPr>
                              <w:sz w:val="18"/>
                              <w:szCs w:val="18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92855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130.85pt;margin-top:-13.9pt;width:213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" fillcolor="white [3201]" stroked="f" strokeweight=".5pt">
              <v:textbox>
                <w:txbxContent>
                  <w:p w14:paraId="5BCC5853" w14:textId="25A8FA98" w:rsidR="005D707E" w:rsidRPr="00B73FAF" w:rsidRDefault="005D707E">
                    <w:pPr>
                      <w:rPr>
                        <w:sz w:val="18"/>
                        <w:szCs w:val="18"/>
                      </w:rPr>
                    </w:pPr>
                    <w:r w:rsidRPr="005D707E">
                      <w:rPr>
                        <w:sz w:val="18"/>
                        <w:szCs w:val="18"/>
                      </w:rPr>
                      <w:t>Fundusze Europejskie dla Pomorza 2021-202</w:t>
                    </w:r>
                    <w:r w:rsidR="00CA0F78" w:rsidRPr="00B73FAF">
                      <w:rPr>
                        <w:sz w:val="18"/>
                        <w:szCs w:val="18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170D84BC" wp14:editId="37224E02">
          <wp:simplePos x="0" y="0"/>
          <wp:positionH relativeFrom="column">
            <wp:posOffset>354144</wp:posOffset>
          </wp:positionH>
          <wp:positionV relativeFrom="paragraph">
            <wp:posOffset>-264160</wp:posOffset>
          </wp:positionV>
          <wp:extent cx="992505" cy="322580"/>
          <wp:effectExtent l="0" t="0" r="0" b="1270"/>
          <wp:wrapTight wrapText="bothSides">
            <wp:wrapPolygon edited="0">
              <wp:start x="0" y="0"/>
              <wp:lineTo x="0" y="20409"/>
              <wp:lineTo x="21144" y="20409"/>
              <wp:lineTo x="21144" y="0"/>
              <wp:lineTo x="0" y="0"/>
            </wp:wrapPolygon>
          </wp:wrapTight>
          <wp:docPr id="89921286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A3E">
      <w:rPr>
        <w:noProof/>
      </w:rPr>
      <w:object w:dxaOrig="1440" w:dyaOrig="1440" w14:anchorId="718B59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56.55pt;margin-top:-54.95pt;width:92pt;height:92pt;z-index:251659264;mso-position-horizontal-relative:text;mso-position-vertical-relative:text;mso-width-relative:page;mso-height-relative:page" wrapcoords="-200 0 -200 21200 21600 21200 21600 0 -200 0">
          <v:imagedata r:id="rId3" o:title=""/>
          <w10:wrap type="tight"/>
        </v:shape>
        <o:OLEObject Type="Embed" ProgID="Acrobat.Document.DC" ShapeID="_x0000_s1025" DrawAspect="Content" ObjectID="_1814674504" r:id="rId4"/>
      </w:object>
    </w:r>
  </w:p>
  <w:p w14:paraId="547812EA" w14:textId="5B350944" w:rsidR="00C311E9" w:rsidRDefault="00C311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19AD4" w14:textId="77777777" w:rsidR="00E42EB3" w:rsidRDefault="00E42EB3">
      <w:r>
        <w:separator/>
      </w:r>
    </w:p>
  </w:footnote>
  <w:footnote w:type="continuationSeparator" w:id="0">
    <w:p w14:paraId="31FD359E" w14:textId="77777777" w:rsidR="00E42EB3" w:rsidRDefault="00E42EB3">
      <w:r>
        <w:continuationSeparator/>
      </w:r>
    </w:p>
  </w:footnote>
  <w:footnote w:type="continuationNotice" w:id="1">
    <w:p w14:paraId="1AD0E650" w14:textId="77777777" w:rsidR="00E42EB3" w:rsidRDefault="00E42EB3">
      <w:pPr>
        <w:spacing w:line="240" w:lineRule="auto"/>
      </w:pPr>
    </w:p>
  </w:footnote>
  <w:footnote w:id="2">
    <w:p w14:paraId="6D4AAB50" w14:textId="77777777" w:rsidR="003F022C" w:rsidRPr="0093410E" w:rsidRDefault="003F022C" w:rsidP="003F022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3">
    <w:p w14:paraId="649B17FE" w14:textId="77777777" w:rsidR="003F022C" w:rsidRPr="0093410E" w:rsidRDefault="003F022C" w:rsidP="003F022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4">
    <w:p w14:paraId="2CF455E6" w14:textId="77777777" w:rsidR="003F022C" w:rsidRPr="00257DB9" w:rsidRDefault="003F022C" w:rsidP="003F022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5">
    <w:p w14:paraId="34901E3D" w14:textId="77777777" w:rsidR="003F022C" w:rsidRPr="00BD6F61" w:rsidRDefault="003F022C" w:rsidP="003F022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406B" w14:textId="78495909" w:rsidR="00D41FA8" w:rsidRDefault="00D41FA8" w:rsidP="00C311E9">
    <w:pPr>
      <w:pStyle w:val="Nagwek"/>
    </w:pPr>
  </w:p>
  <w:p w14:paraId="3929406C" w14:textId="77777777" w:rsidR="00D41FA8" w:rsidRPr="003F022C" w:rsidRDefault="00D41FA8" w:rsidP="00D41FA8">
    <w:pPr>
      <w:pStyle w:val="Nagwek"/>
      <w:ind w:left="-1134"/>
      <w:rPr>
        <w:rFonts w:ascii="Calibri" w:hAnsi="Calibri" w:cs="Calibri"/>
        <w:sz w:val="8"/>
        <w:szCs w:val="8"/>
      </w:rPr>
    </w:pPr>
  </w:p>
  <w:p w14:paraId="26171321" w14:textId="77777777" w:rsidR="001A4AFC" w:rsidRDefault="001A4AFC" w:rsidP="001A4AFC">
    <w:pPr>
      <w:pStyle w:val="Nagwek"/>
      <w:jc w:val="center"/>
    </w:pPr>
    <w:r>
      <w:rPr>
        <w:noProof/>
      </w:rPr>
      <w:drawing>
        <wp:inline distT="0" distB="0" distL="0" distR="0" wp14:anchorId="2CF70F7E" wp14:editId="1D1A1CEF">
          <wp:extent cx="5759450" cy="669261"/>
          <wp:effectExtent l="0" t="0" r="0" b="0"/>
          <wp:docPr id="1" name="Obraz 1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0DD4AD3B" wp14:editId="330670F3">
              <wp:extent cx="575945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151089E" id="Łącznik prosty 6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" strokecolor="black [3213]" strokeweight=".25pt">
              <v:stroke joinstyle="miter"/>
              <w10:anchorlock/>
            </v:line>
          </w:pict>
        </mc:Fallback>
      </mc:AlternateContent>
    </w:r>
  </w:p>
  <w:p w14:paraId="5E45A244" w14:textId="77777777" w:rsidR="001A4AFC" w:rsidRPr="003F022C" w:rsidRDefault="001A4AFC" w:rsidP="001A4AFC">
    <w:pPr>
      <w:pStyle w:val="Nagwek"/>
      <w:ind w:left="-142"/>
      <w:jc w:val="center"/>
      <w:rPr>
        <w:rFonts w:ascii="Calibri" w:hAnsi="Calibri" w:cs="Calibri"/>
        <w:sz w:val="20"/>
        <w:szCs w:val="20"/>
      </w:rPr>
    </w:pPr>
    <w:r w:rsidRPr="003F022C">
      <w:rPr>
        <w:rFonts w:ascii="Calibri" w:hAnsi="Calibri" w:cs="Calibri"/>
        <w:sz w:val="20"/>
        <w:szCs w:val="20"/>
      </w:rPr>
      <w:t>Gdańsk Miastem Zawodowców – etap II</w:t>
    </w:r>
  </w:p>
  <w:p w14:paraId="306EFD45" w14:textId="78136FA0" w:rsidR="001A4AFC" w:rsidRPr="003F022C" w:rsidRDefault="001A4AFC" w:rsidP="001A4AFC">
    <w:pPr>
      <w:pStyle w:val="Nagwek"/>
      <w:ind w:left="-142"/>
      <w:jc w:val="center"/>
      <w:rPr>
        <w:rFonts w:ascii="Calibri" w:hAnsi="Calibri" w:cs="Calibri"/>
        <w:sz w:val="20"/>
        <w:szCs w:val="20"/>
      </w:rPr>
    </w:pPr>
    <w:r w:rsidRPr="003F022C">
      <w:rPr>
        <w:rFonts w:ascii="Calibri" w:hAnsi="Calibri" w:cs="Calibri"/>
        <w:sz w:val="20"/>
        <w:szCs w:val="20"/>
      </w:rPr>
      <w:t>Projekt w ramach Programu Fundusze Europejskie dla Pomorza 2021–2027, Działanie FEPM.05.08</w:t>
    </w:r>
  </w:p>
  <w:p w14:paraId="3929406F" w14:textId="77777777" w:rsidR="003B55F0" w:rsidRPr="003B55F0" w:rsidRDefault="003B55F0" w:rsidP="003B55F0">
    <w:pPr>
      <w:pStyle w:val="Nagwek"/>
      <w:spacing w:line="240" w:lineRule="aut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3007"/>
    <w:multiLevelType w:val="hybridMultilevel"/>
    <w:tmpl w:val="88B02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680"/>
    <w:multiLevelType w:val="hybridMultilevel"/>
    <w:tmpl w:val="E5DE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A0E10"/>
    <w:multiLevelType w:val="hybridMultilevel"/>
    <w:tmpl w:val="4B546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335B4"/>
    <w:multiLevelType w:val="hybridMultilevel"/>
    <w:tmpl w:val="0E66AE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3A1A9C"/>
    <w:multiLevelType w:val="hybridMultilevel"/>
    <w:tmpl w:val="0CD46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3125663"/>
    <w:multiLevelType w:val="hybridMultilevel"/>
    <w:tmpl w:val="A080D5E2"/>
    <w:lvl w:ilvl="0" w:tplc="BA666B5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35C0A"/>
    <w:multiLevelType w:val="multilevel"/>
    <w:tmpl w:val="428E9EAC"/>
    <w:numStyleLink w:val="Lista1"/>
  </w:abstractNum>
  <w:num w:numId="1" w16cid:durableId="1081560465">
    <w:abstractNumId w:val="5"/>
  </w:num>
  <w:num w:numId="2" w16cid:durableId="208763685">
    <w:abstractNumId w:val="7"/>
  </w:num>
  <w:num w:numId="3" w16cid:durableId="754325139">
    <w:abstractNumId w:val="6"/>
  </w:num>
  <w:num w:numId="4" w16cid:durableId="2145655235">
    <w:abstractNumId w:val="0"/>
  </w:num>
  <w:num w:numId="5" w16cid:durableId="1378312794">
    <w:abstractNumId w:val="3"/>
  </w:num>
  <w:num w:numId="6" w16cid:durableId="1574122891">
    <w:abstractNumId w:val="4"/>
  </w:num>
  <w:num w:numId="7" w16cid:durableId="1845584181">
    <w:abstractNumId w:val="2"/>
  </w:num>
  <w:num w:numId="8" w16cid:durableId="1545369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1A02A1"/>
    <w:rsid w:val="000130A3"/>
    <w:rsid w:val="000174EA"/>
    <w:rsid w:val="00032EB2"/>
    <w:rsid w:val="000364DF"/>
    <w:rsid w:val="00047B3B"/>
    <w:rsid w:val="00061F20"/>
    <w:rsid w:val="000658AC"/>
    <w:rsid w:val="00065A3E"/>
    <w:rsid w:val="00080D83"/>
    <w:rsid w:val="00090B2D"/>
    <w:rsid w:val="000A3836"/>
    <w:rsid w:val="000A6485"/>
    <w:rsid w:val="000C1FC3"/>
    <w:rsid w:val="000C6033"/>
    <w:rsid w:val="000D283E"/>
    <w:rsid w:val="000E5CAC"/>
    <w:rsid w:val="00120BC8"/>
    <w:rsid w:val="00124D4A"/>
    <w:rsid w:val="001304E7"/>
    <w:rsid w:val="00130B23"/>
    <w:rsid w:val="001520FF"/>
    <w:rsid w:val="00162ABC"/>
    <w:rsid w:val="00191F38"/>
    <w:rsid w:val="001A02A1"/>
    <w:rsid w:val="001A081C"/>
    <w:rsid w:val="001A2B96"/>
    <w:rsid w:val="001A3D33"/>
    <w:rsid w:val="001A4AFC"/>
    <w:rsid w:val="001B210F"/>
    <w:rsid w:val="001C1B74"/>
    <w:rsid w:val="001D059A"/>
    <w:rsid w:val="001D2D78"/>
    <w:rsid w:val="001D6B6E"/>
    <w:rsid w:val="001F23D8"/>
    <w:rsid w:val="001F351F"/>
    <w:rsid w:val="00210604"/>
    <w:rsid w:val="0023125C"/>
    <w:rsid w:val="00241C1F"/>
    <w:rsid w:val="002425AE"/>
    <w:rsid w:val="002529E4"/>
    <w:rsid w:val="0027598C"/>
    <w:rsid w:val="002828D0"/>
    <w:rsid w:val="00290646"/>
    <w:rsid w:val="002A3350"/>
    <w:rsid w:val="002B0C0C"/>
    <w:rsid w:val="002C6347"/>
    <w:rsid w:val="002F53C9"/>
    <w:rsid w:val="00315901"/>
    <w:rsid w:val="00320AAC"/>
    <w:rsid w:val="00325198"/>
    <w:rsid w:val="00336FD9"/>
    <w:rsid w:val="0035183D"/>
    <w:rsid w:val="003526F5"/>
    <w:rsid w:val="0035482A"/>
    <w:rsid w:val="003619F2"/>
    <w:rsid w:val="00365820"/>
    <w:rsid w:val="0039481F"/>
    <w:rsid w:val="0039693E"/>
    <w:rsid w:val="00397763"/>
    <w:rsid w:val="003B4B81"/>
    <w:rsid w:val="003B55F0"/>
    <w:rsid w:val="003C554F"/>
    <w:rsid w:val="003D1E4F"/>
    <w:rsid w:val="003E2AA8"/>
    <w:rsid w:val="003F022C"/>
    <w:rsid w:val="0040149C"/>
    <w:rsid w:val="00414478"/>
    <w:rsid w:val="004430F4"/>
    <w:rsid w:val="00464281"/>
    <w:rsid w:val="00490AE3"/>
    <w:rsid w:val="00492BD3"/>
    <w:rsid w:val="004A0EB6"/>
    <w:rsid w:val="004A2B64"/>
    <w:rsid w:val="004A35AD"/>
    <w:rsid w:val="004B38AD"/>
    <w:rsid w:val="004B70BD"/>
    <w:rsid w:val="004C303B"/>
    <w:rsid w:val="004D3A23"/>
    <w:rsid w:val="004D5A4A"/>
    <w:rsid w:val="004D7C9E"/>
    <w:rsid w:val="0052111D"/>
    <w:rsid w:val="005266B7"/>
    <w:rsid w:val="00542B32"/>
    <w:rsid w:val="0055400C"/>
    <w:rsid w:val="0055450A"/>
    <w:rsid w:val="00574495"/>
    <w:rsid w:val="00575046"/>
    <w:rsid w:val="005760A9"/>
    <w:rsid w:val="005858AD"/>
    <w:rsid w:val="00592FA2"/>
    <w:rsid w:val="00594464"/>
    <w:rsid w:val="005944CC"/>
    <w:rsid w:val="005A2779"/>
    <w:rsid w:val="005C3DAE"/>
    <w:rsid w:val="005D707E"/>
    <w:rsid w:val="005E0E94"/>
    <w:rsid w:val="0061767F"/>
    <w:rsid w:val="00622781"/>
    <w:rsid w:val="00631217"/>
    <w:rsid w:val="00640BFF"/>
    <w:rsid w:val="0066032A"/>
    <w:rsid w:val="006638F0"/>
    <w:rsid w:val="00665A91"/>
    <w:rsid w:val="00693D46"/>
    <w:rsid w:val="0069621B"/>
    <w:rsid w:val="006B3C5B"/>
    <w:rsid w:val="006B4267"/>
    <w:rsid w:val="006B440C"/>
    <w:rsid w:val="006F0C63"/>
    <w:rsid w:val="006F209E"/>
    <w:rsid w:val="007043AF"/>
    <w:rsid w:val="00712D8A"/>
    <w:rsid w:val="007228F8"/>
    <w:rsid w:val="00727F94"/>
    <w:rsid w:val="00731FCB"/>
    <w:rsid w:val="007337EB"/>
    <w:rsid w:val="007444C7"/>
    <w:rsid w:val="00745D18"/>
    <w:rsid w:val="00746BC8"/>
    <w:rsid w:val="00776530"/>
    <w:rsid w:val="00782C7F"/>
    <w:rsid w:val="00791E8E"/>
    <w:rsid w:val="007A0109"/>
    <w:rsid w:val="007B2500"/>
    <w:rsid w:val="007B2DF7"/>
    <w:rsid w:val="007B5688"/>
    <w:rsid w:val="007C33C3"/>
    <w:rsid w:val="007D61D6"/>
    <w:rsid w:val="007E1B19"/>
    <w:rsid w:val="007E4B11"/>
    <w:rsid w:val="007F3623"/>
    <w:rsid w:val="00824D7D"/>
    <w:rsid w:val="00827311"/>
    <w:rsid w:val="00834BB4"/>
    <w:rsid w:val="00835187"/>
    <w:rsid w:val="00846923"/>
    <w:rsid w:val="00863C4C"/>
    <w:rsid w:val="00873501"/>
    <w:rsid w:val="0087466E"/>
    <w:rsid w:val="00876326"/>
    <w:rsid w:val="0088134C"/>
    <w:rsid w:val="008945D9"/>
    <w:rsid w:val="008C52E2"/>
    <w:rsid w:val="008D7E8A"/>
    <w:rsid w:val="009706FB"/>
    <w:rsid w:val="009726FB"/>
    <w:rsid w:val="00983234"/>
    <w:rsid w:val="009A1899"/>
    <w:rsid w:val="009A4ACC"/>
    <w:rsid w:val="009A6799"/>
    <w:rsid w:val="009D71C1"/>
    <w:rsid w:val="009F2B8F"/>
    <w:rsid w:val="009F2CF0"/>
    <w:rsid w:val="009F62B9"/>
    <w:rsid w:val="00A0160D"/>
    <w:rsid w:val="00A04690"/>
    <w:rsid w:val="00A2686F"/>
    <w:rsid w:val="00A40DD3"/>
    <w:rsid w:val="00A45C9B"/>
    <w:rsid w:val="00A60005"/>
    <w:rsid w:val="00A62251"/>
    <w:rsid w:val="00A709DF"/>
    <w:rsid w:val="00A720EA"/>
    <w:rsid w:val="00A830EB"/>
    <w:rsid w:val="00A8311B"/>
    <w:rsid w:val="00AA40F8"/>
    <w:rsid w:val="00AC2AFE"/>
    <w:rsid w:val="00AD1EFE"/>
    <w:rsid w:val="00AD51FC"/>
    <w:rsid w:val="00AD72B6"/>
    <w:rsid w:val="00AD7E56"/>
    <w:rsid w:val="00AE5E96"/>
    <w:rsid w:val="00B00562"/>
    <w:rsid w:val="00B01F08"/>
    <w:rsid w:val="00B16C44"/>
    <w:rsid w:val="00B16E8F"/>
    <w:rsid w:val="00B2442F"/>
    <w:rsid w:val="00B30401"/>
    <w:rsid w:val="00B6637D"/>
    <w:rsid w:val="00B73FAF"/>
    <w:rsid w:val="00B80DC7"/>
    <w:rsid w:val="00BA5601"/>
    <w:rsid w:val="00BB76D0"/>
    <w:rsid w:val="00BC363C"/>
    <w:rsid w:val="00C159A3"/>
    <w:rsid w:val="00C268A0"/>
    <w:rsid w:val="00C311E9"/>
    <w:rsid w:val="00C312FD"/>
    <w:rsid w:val="00C377A0"/>
    <w:rsid w:val="00C545E2"/>
    <w:rsid w:val="00C548E3"/>
    <w:rsid w:val="00C57BB1"/>
    <w:rsid w:val="00C62C24"/>
    <w:rsid w:val="00C635B6"/>
    <w:rsid w:val="00C87276"/>
    <w:rsid w:val="00C8766F"/>
    <w:rsid w:val="00CA0F78"/>
    <w:rsid w:val="00CA5CBD"/>
    <w:rsid w:val="00CB13E3"/>
    <w:rsid w:val="00CD4785"/>
    <w:rsid w:val="00CE005B"/>
    <w:rsid w:val="00CE5CDF"/>
    <w:rsid w:val="00CF2EE3"/>
    <w:rsid w:val="00D0361A"/>
    <w:rsid w:val="00D1150B"/>
    <w:rsid w:val="00D30ADD"/>
    <w:rsid w:val="00D30B53"/>
    <w:rsid w:val="00D41FA8"/>
    <w:rsid w:val="00D4218C"/>
    <w:rsid w:val="00D435C5"/>
    <w:rsid w:val="00D43A0D"/>
    <w:rsid w:val="00D44F20"/>
    <w:rsid w:val="00D46867"/>
    <w:rsid w:val="00D520DA"/>
    <w:rsid w:val="00D526F3"/>
    <w:rsid w:val="00D57724"/>
    <w:rsid w:val="00D802B8"/>
    <w:rsid w:val="00D874E0"/>
    <w:rsid w:val="00DA2034"/>
    <w:rsid w:val="00DC733E"/>
    <w:rsid w:val="00DE5229"/>
    <w:rsid w:val="00DF57BE"/>
    <w:rsid w:val="00E06500"/>
    <w:rsid w:val="00E14590"/>
    <w:rsid w:val="00E42EB3"/>
    <w:rsid w:val="00E539C6"/>
    <w:rsid w:val="00E55481"/>
    <w:rsid w:val="00E57060"/>
    <w:rsid w:val="00E6433C"/>
    <w:rsid w:val="00E64D96"/>
    <w:rsid w:val="00E81ADD"/>
    <w:rsid w:val="00E85234"/>
    <w:rsid w:val="00E87616"/>
    <w:rsid w:val="00EA372B"/>
    <w:rsid w:val="00EA5C16"/>
    <w:rsid w:val="00EB2F16"/>
    <w:rsid w:val="00EB488E"/>
    <w:rsid w:val="00ED142F"/>
    <w:rsid w:val="00EE30D7"/>
    <w:rsid w:val="00EE526B"/>
    <w:rsid w:val="00EE7A90"/>
    <w:rsid w:val="00EF000D"/>
    <w:rsid w:val="00F02994"/>
    <w:rsid w:val="00F35741"/>
    <w:rsid w:val="00F5032F"/>
    <w:rsid w:val="00F545A3"/>
    <w:rsid w:val="00F61A46"/>
    <w:rsid w:val="00F6472B"/>
    <w:rsid w:val="00F7246C"/>
    <w:rsid w:val="00F83EE2"/>
    <w:rsid w:val="00F85423"/>
    <w:rsid w:val="00F957D4"/>
    <w:rsid w:val="00FA0C64"/>
    <w:rsid w:val="00FB1502"/>
    <w:rsid w:val="00FB5706"/>
    <w:rsid w:val="00FB7887"/>
    <w:rsid w:val="00FC5195"/>
    <w:rsid w:val="00FE5832"/>
    <w:rsid w:val="00FF21AF"/>
    <w:rsid w:val="00FF551B"/>
    <w:rsid w:val="00FF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94033"/>
  <w15:chartTrackingRefBased/>
  <w15:docId w15:val="{056D5667-1363-4E21-9E52-6FD48060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aliases w:val="L1,Numerowanie,List Paragraph,Wypunktowanie,Numeracja załączników"/>
    <w:basedOn w:val="Normalny"/>
    <w:link w:val="AkapitzlistZnak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4D3A23"/>
    <w:rPr>
      <w:rFonts w:ascii="Arial" w:hAnsi="Arial"/>
      <w:sz w:val="24"/>
      <w:szCs w:val="24"/>
    </w:rPr>
  </w:style>
  <w:style w:type="character" w:customStyle="1" w:styleId="AkapitzlistZnak">
    <w:name w:val="Akapit z listą Znak"/>
    <w:aliases w:val="L1 Znak,Numerowanie Znak,List Paragraph Znak,Wypunktowanie Znak,Numeracja załączników Znak"/>
    <w:link w:val="Akapitzlist"/>
    <w:uiPriority w:val="34"/>
    <w:locked/>
    <w:rsid w:val="00B00562"/>
    <w:rPr>
      <w:rFonts w:ascii="Arial" w:hAnsi="Arial"/>
      <w:sz w:val="24"/>
      <w:szCs w:val="24"/>
    </w:rPr>
  </w:style>
  <w:style w:type="paragraph" w:customStyle="1" w:styleId="Default">
    <w:name w:val="Default"/>
    <w:rsid w:val="00B005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B0056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B00562"/>
    <w:rPr>
      <w:rFonts w:ascii="Arial" w:hAnsi="Aria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rsid w:val="00B00562"/>
    <w:rPr>
      <w:vertAlign w:val="superscript"/>
    </w:rPr>
  </w:style>
  <w:style w:type="character" w:styleId="Hipercze">
    <w:name w:val="Hyperlink"/>
    <w:basedOn w:val="Domylnaczcionkaakapitu"/>
    <w:rsid w:val="00B00562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1A4AF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10f294-699a-46aa-afb0-bbea75c096b0" xsi:nil="true"/>
    <lcf76f155ced4ddcb4097134ff3c332f xmlns="2edb2da1-6ba5-4bfd-8e76-56c3562a23c4">
      <Terms xmlns="http://schemas.microsoft.com/office/infopath/2007/PartnerControls"/>
    </lcf76f155ced4ddcb4097134ff3c332f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024ECB03991841B7918708A95C9214" ma:contentTypeVersion="11" ma:contentTypeDescription="Utwórz nowy dokument." ma:contentTypeScope="" ma:versionID="66f821579e82ff127d8089dd6a7acf0b">
  <xsd:schema xmlns:xsd="http://www.w3.org/2001/XMLSchema" xmlns:xs="http://www.w3.org/2001/XMLSchema" xmlns:p="http://schemas.microsoft.com/office/2006/metadata/properties" xmlns:ns2="2edb2da1-6ba5-4bfd-8e76-56c3562a23c4" xmlns:ns3="b410f294-699a-46aa-afb0-bbea75c096b0" targetNamespace="http://schemas.microsoft.com/office/2006/metadata/properties" ma:root="true" ma:fieldsID="5ea953508c12338d78971583697e2364" ns2:_="" ns3:_="">
    <xsd:import namespace="2edb2da1-6ba5-4bfd-8e76-56c3562a23c4"/>
    <xsd:import namespace="b410f294-699a-46aa-afb0-bbea75c09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b2da1-6ba5-4bfd-8e76-56c3562a23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0f294-699a-46aa-afb0-bbea75c096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0032465-3517-46f6-bb2e-03c5fd09f976}" ma:internalName="TaxCatchAll" ma:showField="CatchAllData" ma:web="b410f294-699a-46aa-afb0-bbea75c09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04A70-7F11-4C7B-BA64-A86E72BFF312}">
  <ds:schemaRefs>
    <ds:schemaRef ds:uri="http://schemas.microsoft.com/office/2006/metadata/properties"/>
    <ds:schemaRef ds:uri="http://schemas.microsoft.com/office/infopath/2007/PartnerControls"/>
    <ds:schemaRef ds:uri="d91d531a-0911-4659-baf1-47f2a3435bf5"/>
    <ds:schemaRef ds:uri="ca33e48e-2d65-4385-ade8-75521885b7a4"/>
    <ds:schemaRef ds:uri="b410f294-699a-46aa-afb0-bbea75c096b0"/>
    <ds:schemaRef ds:uri="2edb2da1-6ba5-4bfd-8e76-56c3562a23c4"/>
  </ds:schemaRefs>
</ds:datastoreItem>
</file>

<file path=customXml/itemProps2.xml><?xml version="1.0" encoding="utf-8"?>
<ds:datastoreItem xmlns:ds="http://schemas.openxmlformats.org/officeDocument/2006/customXml" ds:itemID="{33D79367-CCEA-4F4F-89DC-1B47D524BFF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804025F-2B01-4B63-935F-56AC28565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b2da1-6ba5-4bfd-8e76-56c3562a23c4"/>
    <ds:schemaRef ds:uri="b410f294-699a-46aa-afb0-bbea75c09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0320C-8EDD-4A2D-B1B6-1FC0D71CE8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AC4C49-029F-4E92-A4D2-2D5B8555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6</TotalTime>
  <Pages>1</Pages>
  <Words>87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1229</CharactersWithSpaces>
  <SharedDoc>false</SharedDoc>
  <HLinks>
    <vt:vector size="6" baseType="variant">
      <vt:variant>
        <vt:i4>720928</vt:i4>
      </vt:variant>
      <vt:variant>
        <vt:i4>0</vt:i4>
      </vt:variant>
      <vt:variant>
        <vt:i4>0</vt:i4>
      </vt:variant>
      <vt:variant>
        <vt:i4>5</vt:i4>
      </vt:variant>
      <vt:variant>
        <vt:lpwstr>mailto:iod@ckziu1.gda.pl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MARHARYTA TSITARENKA</cp:lastModifiedBy>
  <cp:revision>9</cp:revision>
  <cp:lastPrinted>2025-06-27T13:38:00Z</cp:lastPrinted>
  <dcterms:created xsi:type="dcterms:W3CDTF">2025-07-21T17:18:00Z</dcterms:created>
  <dcterms:modified xsi:type="dcterms:W3CDTF">2025-07-22T05:29:00Z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0x010100D7024ECB03991841B7918708A95C9214</vt:lpwstr>
  </property>
  <property fmtid="{D5CDD505-2E9C-101B-9397-08002B2CF9AE}" pid="3" name="MediaServiceImageTags">
    <vt:lpwstr/>
  </property>
  <property fmtid="{D5CDD505-2E9C-101B-9397-08002B2CF9AE}" pid="4" name="Order">
    <vt:r8>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